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9A" w:rsidRDefault="00B97B9A" w:rsidP="00630CC7">
      <w:pPr>
        <w:tabs>
          <w:tab w:val="left" w:pos="4962"/>
        </w:tabs>
        <w:spacing w:after="0" w:line="240" w:lineRule="auto"/>
      </w:pPr>
    </w:p>
    <w:p w:rsidR="00630CC7" w:rsidRPr="00630CC7" w:rsidRDefault="00630CC7" w:rsidP="00630CC7">
      <w:pPr>
        <w:tabs>
          <w:tab w:val="left" w:pos="4820"/>
        </w:tabs>
        <w:spacing w:after="0" w:line="240" w:lineRule="auto"/>
        <w:jc w:val="center"/>
        <w:rPr>
          <w:b/>
          <w:sz w:val="26"/>
          <w:szCs w:val="26"/>
        </w:rPr>
      </w:pPr>
      <w:r w:rsidRPr="00630CC7">
        <w:rPr>
          <w:b/>
          <w:sz w:val="26"/>
          <w:szCs w:val="26"/>
        </w:rPr>
        <w:t>MEGHATALMAZÁS</w:t>
      </w:r>
    </w:p>
    <w:p w:rsidR="00630CC7" w:rsidRPr="00630CC7" w:rsidRDefault="00F95780" w:rsidP="00630CC7">
      <w:pPr>
        <w:tabs>
          <w:tab w:val="left" w:pos="4820"/>
        </w:tabs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 </w:t>
      </w:r>
      <w:bookmarkStart w:id="0" w:name="_GoBack"/>
      <w:bookmarkEnd w:id="0"/>
      <w:r w:rsidR="00995F71">
        <w:rPr>
          <w:b/>
          <w:sz w:val="26"/>
          <w:szCs w:val="26"/>
        </w:rPr>
        <w:t xml:space="preserve">személyes </w:t>
      </w:r>
      <w:r w:rsidR="00630CC7" w:rsidRPr="00630CC7">
        <w:rPr>
          <w:b/>
          <w:sz w:val="26"/>
          <w:szCs w:val="26"/>
        </w:rPr>
        <w:t>beiratkozás</w:t>
      </w:r>
      <w:r w:rsidR="00995F71">
        <w:rPr>
          <w:b/>
          <w:sz w:val="26"/>
          <w:szCs w:val="26"/>
        </w:rPr>
        <w:t>ra</w:t>
      </w:r>
    </w:p>
    <w:p w:rsidR="00630CC7" w:rsidRDefault="00630CC7" w:rsidP="00630CC7">
      <w:pPr>
        <w:tabs>
          <w:tab w:val="left" w:pos="4820"/>
        </w:tabs>
        <w:spacing w:after="0" w:line="240" w:lineRule="auto"/>
        <w:jc w:val="both"/>
      </w:pPr>
    </w:p>
    <w:p w:rsidR="00630CC7" w:rsidRDefault="00630CC7" w:rsidP="00630CC7">
      <w:pPr>
        <w:tabs>
          <w:tab w:val="left" w:pos="4820"/>
        </w:tabs>
        <w:spacing w:after="0" w:line="240" w:lineRule="auto"/>
        <w:jc w:val="both"/>
      </w:pPr>
    </w:p>
    <w:p w:rsidR="00630CC7" w:rsidRDefault="00630CC7" w:rsidP="00295C64">
      <w:pPr>
        <w:tabs>
          <w:tab w:val="right" w:leader="dot" w:pos="9638"/>
        </w:tabs>
        <w:spacing w:after="0" w:line="240" w:lineRule="auto"/>
        <w:jc w:val="both"/>
      </w:pPr>
      <w:r>
        <w:t xml:space="preserve">Alulírott (hallgató neve): </w:t>
      </w:r>
      <w:r>
        <w:tab/>
      </w:r>
      <w:r w:rsidR="008A3400">
        <w:t>,</w:t>
      </w:r>
    </w:p>
    <w:p w:rsidR="00630CC7" w:rsidRDefault="008A3400" w:rsidP="00295C64">
      <w:pPr>
        <w:tabs>
          <w:tab w:val="right" w:leader="dot" w:pos="9638"/>
        </w:tabs>
        <w:spacing w:before="240" w:after="0" w:line="240" w:lineRule="auto"/>
        <w:ind w:left="567"/>
        <w:jc w:val="both"/>
      </w:pPr>
      <w:r>
        <w:t xml:space="preserve">születési neve: </w:t>
      </w:r>
      <w:r>
        <w:tab/>
      </w:r>
    </w:p>
    <w:p w:rsidR="00630CC7" w:rsidRDefault="00630CC7" w:rsidP="00E1510A">
      <w:pPr>
        <w:tabs>
          <w:tab w:val="right" w:leader="dot" w:pos="5103"/>
        </w:tabs>
        <w:spacing w:before="240" w:after="0" w:line="240" w:lineRule="auto"/>
        <w:ind w:left="567"/>
        <w:jc w:val="both"/>
      </w:pPr>
      <w:proofErr w:type="spellStart"/>
      <w:r>
        <w:t>Neptun-kódja</w:t>
      </w:r>
      <w:proofErr w:type="spellEnd"/>
      <w:r>
        <w:t xml:space="preserve">: </w:t>
      </w:r>
      <w:r>
        <w:tab/>
      </w:r>
    </w:p>
    <w:p w:rsidR="00630CC7" w:rsidRPr="00630CC7" w:rsidRDefault="00630CC7" w:rsidP="00995F71">
      <w:pPr>
        <w:tabs>
          <w:tab w:val="left" w:pos="4820"/>
        </w:tabs>
        <w:spacing w:before="240" w:after="0" w:line="240" w:lineRule="auto"/>
        <w:jc w:val="center"/>
        <w:rPr>
          <w:b/>
        </w:rPr>
      </w:pPr>
      <w:r w:rsidRPr="00630CC7">
        <w:rPr>
          <w:b/>
        </w:rPr>
        <w:t>megbízom és meghatalmazom</w:t>
      </w:r>
    </w:p>
    <w:p w:rsidR="00630CC7" w:rsidRDefault="00E1510A" w:rsidP="00295C64">
      <w:pPr>
        <w:tabs>
          <w:tab w:val="right" w:leader="dot" w:pos="9638"/>
        </w:tabs>
        <w:spacing w:before="240" w:after="0" w:line="240" w:lineRule="auto"/>
        <w:jc w:val="both"/>
      </w:pPr>
      <w:r>
        <w:t>m</w:t>
      </w:r>
      <w:r w:rsidR="00630CC7">
        <w:t xml:space="preserve">eghatalmazott neve: </w:t>
      </w:r>
      <w:r w:rsidR="00630CC7">
        <w:tab/>
      </w:r>
      <w:r>
        <w:t xml:space="preserve"> </w:t>
      </w:r>
      <w:proofErr w:type="spellStart"/>
      <w:r w:rsidR="008A3400">
        <w:t>-t</w:t>
      </w:r>
      <w:proofErr w:type="spellEnd"/>
    </w:p>
    <w:p w:rsidR="00630CC7" w:rsidRDefault="008A3400" w:rsidP="00295C64">
      <w:pPr>
        <w:tabs>
          <w:tab w:val="right" w:leader="dot" w:pos="9638"/>
        </w:tabs>
        <w:spacing w:before="240" w:after="0" w:line="240" w:lineRule="auto"/>
        <w:ind w:left="567"/>
        <w:jc w:val="both"/>
      </w:pPr>
      <w:r>
        <w:t xml:space="preserve">születési helye, ideje: </w:t>
      </w:r>
      <w:r>
        <w:tab/>
      </w:r>
    </w:p>
    <w:p w:rsidR="00630CC7" w:rsidRDefault="008A3400" w:rsidP="00295C64">
      <w:pPr>
        <w:tabs>
          <w:tab w:val="right" w:leader="dot" w:pos="9638"/>
        </w:tabs>
        <w:spacing w:before="240" w:after="0" w:line="240" w:lineRule="auto"/>
        <w:ind w:left="567"/>
        <w:jc w:val="both"/>
      </w:pPr>
      <w:r>
        <w:t>lakcíme:</w:t>
      </w:r>
      <w:r>
        <w:tab/>
      </w:r>
    </w:p>
    <w:p w:rsidR="00630CC7" w:rsidRDefault="00630CC7" w:rsidP="00295C64">
      <w:pPr>
        <w:tabs>
          <w:tab w:val="right" w:leader="dot" w:pos="9638"/>
        </w:tabs>
        <w:spacing w:before="240" w:after="0" w:line="240" w:lineRule="auto"/>
        <w:ind w:left="567"/>
        <w:jc w:val="both"/>
      </w:pPr>
      <w:r>
        <w:t>személyi azonosításra alkalmas, fényképes igazolvány</w:t>
      </w:r>
      <w:r w:rsidR="00E1510A">
        <w:t>ának</w:t>
      </w:r>
      <w:r>
        <w:t xml:space="preserve"> száma: </w:t>
      </w:r>
      <w:r>
        <w:tab/>
        <w:t>,</w:t>
      </w:r>
    </w:p>
    <w:p w:rsidR="00630CC7" w:rsidRDefault="00630CC7" w:rsidP="00630CC7">
      <w:pPr>
        <w:tabs>
          <w:tab w:val="left" w:pos="4820"/>
        </w:tabs>
        <w:spacing w:after="0" w:line="240" w:lineRule="auto"/>
        <w:jc w:val="both"/>
      </w:pPr>
    </w:p>
    <w:p w:rsidR="00630CC7" w:rsidRDefault="00630CC7" w:rsidP="00630CC7">
      <w:pPr>
        <w:tabs>
          <w:tab w:val="left" w:pos="4820"/>
        </w:tabs>
        <w:spacing w:after="0" w:line="240" w:lineRule="auto"/>
        <w:jc w:val="both"/>
      </w:pPr>
      <w:r>
        <w:t>hogy az Eötvös Loránd Tudományegyetemre történő beiratkozási eljárásban, ennek részeként a személyes beiratkozáson, a besorolási döntésnek megfelelően helyettem és nevemben teljes jogkörben eljárjon, a beiratkozási dokumentumokat, nyilatkozatokat, önköltséges képzés esetén a képzési-felnőttképzési sz</w:t>
      </w:r>
      <w:r w:rsidR="008A3400">
        <w:t>erződést megbízásomból aláírja.</w:t>
      </w:r>
    </w:p>
    <w:p w:rsidR="008A3400" w:rsidRDefault="008A3400" w:rsidP="00630CC7">
      <w:pPr>
        <w:tabs>
          <w:tab w:val="left" w:pos="4820"/>
        </w:tabs>
        <w:spacing w:after="0" w:line="240" w:lineRule="auto"/>
        <w:jc w:val="both"/>
      </w:pPr>
    </w:p>
    <w:p w:rsidR="008A3400" w:rsidRDefault="008A3400" w:rsidP="00630CC7">
      <w:pPr>
        <w:tabs>
          <w:tab w:val="left" w:pos="4820"/>
        </w:tabs>
        <w:spacing w:after="0" w:line="240" w:lineRule="auto"/>
        <w:jc w:val="both"/>
      </w:pPr>
    </w:p>
    <w:p w:rsidR="00630CC7" w:rsidRDefault="00630CC7" w:rsidP="00630CC7">
      <w:pPr>
        <w:tabs>
          <w:tab w:val="left" w:pos="4820"/>
        </w:tabs>
        <w:spacing w:after="0" w:line="240" w:lineRule="auto"/>
        <w:jc w:val="both"/>
      </w:pPr>
      <w:r>
        <w:t>Kelt: …………………</w:t>
      </w:r>
      <w:r w:rsidR="008A3400">
        <w:t>………</w:t>
      </w:r>
      <w:r>
        <w:t xml:space="preserve">.…………, 20………………………….. hó …… nap </w:t>
      </w:r>
    </w:p>
    <w:p w:rsidR="00630CC7" w:rsidRDefault="00630CC7" w:rsidP="008A3400">
      <w:pPr>
        <w:tabs>
          <w:tab w:val="left" w:pos="4820"/>
        </w:tabs>
        <w:spacing w:after="0" w:line="240" w:lineRule="auto"/>
        <w:ind w:left="6096"/>
        <w:jc w:val="center"/>
      </w:pPr>
      <w:r>
        <w:t>……..……………………</w:t>
      </w:r>
      <w:r w:rsidR="008A3400">
        <w:t>…………..</w:t>
      </w:r>
      <w:r>
        <w:t>……….…</w:t>
      </w:r>
    </w:p>
    <w:p w:rsidR="00630CC7" w:rsidRDefault="00630CC7" w:rsidP="008A3400">
      <w:pPr>
        <w:tabs>
          <w:tab w:val="left" w:pos="4820"/>
        </w:tabs>
        <w:spacing w:after="0" w:line="240" w:lineRule="auto"/>
        <w:ind w:left="6096"/>
        <w:jc w:val="center"/>
      </w:pPr>
      <w:r>
        <w:t>a hallgató aláírása</w:t>
      </w:r>
    </w:p>
    <w:p w:rsidR="00630CC7" w:rsidRPr="008A3400" w:rsidRDefault="00630CC7" w:rsidP="00630CC7">
      <w:pPr>
        <w:tabs>
          <w:tab w:val="left" w:pos="4820"/>
        </w:tabs>
        <w:spacing w:after="0" w:line="240" w:lineRule="auto"/>
        <w:jc w:val="both"/>
        <w:rPr>
          <w:b/>
        </w:rPr>
      </w:pPr>
      <w:r w:rsidRPr="008A3400">
        <w:rPr>
          <w:b/>
        </w:rPr>
        <w:t xml:space="preserve">A meghatalmazást elfogadom: </w:t>
      </w:r>
    </w:p>
    <w:p w:rsidR="00630CC7" w:rsidRDefault="00630CC7" w:rsidP="00630CC7">
      <w:pPr>
        <w:tabs>
          <w:tab w:val="left" w:pos="4820"/>
        </w:tabs>
        <w:spacing w:after="0" w:line="240" w:lineRule="auto"/>
        <w:jc w:val="both"/>
      </w:pPr>
    </w:p>
    <w:p w:rsidR="008A3400" w:rsidRDefault="008A3400" w:rsidP="008A3400">
      <w:pPr>
        <w:tabs>
          <w:tab w:val="left" w:pos="4820"/>
        </w:tabs>
        <w:spacing w:after="0" w:line="240" w:lineRule="auto"/>
        <w:jc w:val="both"/>
      </w:pPr>
      <w:r>
        <w:t xml:space="preserve">Kelt: ………………………….…………, 20………………………….. hó …… nap </w:t>
      </w:r>
    </w:p>
    <w:p w:rsidR="008A3400" w:rsidRDefault="008A3400" w:rsidP="008A3400">
      <w:pPr>
        <w:tabs>
          <w:tab w:val="left" w:pos="4820"/>
        </w:tabs>
        <w:spacing w:after="0" w:line="240" w:lineRule="auto"/>
        <w:ind w:left="6096"/>
        <w:jc w:val="center"/>
      </w:pPr>
      <w:r>
        <w:t>……..………………………………..……….…</w:t>
      </w:r>
    </w:p>
    <w:p w:rsidR="00630CC7" w:rsidRDefault="00630CC7" w:rsidP="008A3400">
      <w:pPr>
        <w:tabs>
          <w:tab w:val="left" w:pos="4820"/>
        </w:tabs>
        <w:spacing w:after="0" w:line="240" w:lineRule="auto"/>
        <w:ind w:left="6096"/>
        <w:jc w:val="center"/>
      </w:pPr>
      <w:r>
        <w:t>a meghatalmazott aláírása</w:t>
      </w:r>
    </w:p>
    <w:p w:rsidR="00630CC7" w:rsidRDefault="00630CC7" w:rsidP="00630CC7">
      <w:pPr>
        <w:tabs>
          <w:tab w:val="left" w:pos="4820"/>
        </w:tabs>
        <w:spacing w:after="0" w:line="240" w:lineRule="auto"/>
        <w:jc w:val="both"/>
      </w:pPr>
    </w:p>
    <w:p w:rsidR="008A3400" w:rsidRDefault="008A3400" w:rsidP="00630CC7">
      <w:pPr>
        <w:tabs>
          <w:tab w:val="left" w:pos="4820"/>
        </w:tabs>
        <w:spacing w:after="0" w:line="240" w:lineRule="auto"/>
        <w:jc w:val="both"/>
      </w:pPr>
    </w:p>
    <w:p w:rsidR="008A3400" w:rsidRDefault="008A3400" w:rsidP="00630CC7">
      <w:pPr>
        <w:tabs>
          <w:tab w:val="left" w:pos="4820"/>
        </w:tabs>
        <w:spacing w:after="0" w:line="240" w:lineRule="auto"/>
        <w:jc w:val="both"/>
        <w:sectPr w:rsidR="008A3400" w:rsidSect="008A3400">
          <w:footerReference w:type="default" r:id="rId7"/>
          <w:headerReference w:type="first" r:id="rId8"/>
          <w:pgSz w:w="11906" w:h="16838" w:code="9"/>
          <w:pgMar w:top="1418" w:right="1134" w:bottom="993" w:left="1134" w:header="709" w:footer="709" w:gutter="0"/>
          <w:cols w:space="708"/>
          <w:titlePg/>
          <w:docGrid w:linePitch="360"/>
        </w:sectPr>
      </w:pPr>
    </w:p>
    <w:p w:rsidR="00630CC7" w:rsidRPr="008A3400" w:rsidRDefault="00630CC7" w:rsidP="008A3400">
      <w:pPr>
        <w:spacing w:after="0" w:line="240" w:lineRule="auto"/>
        <w:jc w:val="both"/>
        <w:rPr>
          <w:b/>
        </w:rPr>
      </w:pPr>
      <w:r w:rsidRPr="008A3400">
        <w:rPr>
          <w:b/>
        </w:rPr>
        <w:t xml:space="preserve">Tanú 1. </w:t>
      </w:r>
    </w:p>
    <w:p w:rsidR="00630CC7" w:rsidRDefault="00630CC7" w:rsidP="008A3400">
      <w:pPr>
        <w:tabs>
          <w:tab w:val="right" w:leader="dot" w:pos="4536"/>
        </w:tabs>
        <w:spacing w:before="240" w:after="0" w:line="240" w:lineRule="auto"/>
        <w:jc w:val="both"/>
      </w:pPr>
      <w:r>
        <w:t xml:space="preserve">neve: </w:t>
      </w:r>
      <w:r>
        <w:tab/>
      </w:r>
    </w:p>
    <w:p w:rsidR="00630CC7" w:rsidRDefault="00630CC7" w:rsidP="008A3400">
      <w:pPr>
        <w:tabs>
          <w:tab w:val="right" w:leader="dot" w:pos="4536"/>
        </w:tabs>
        <w:spacing w:before="240" w:after="0" w:line="240" w:lineRule="auto"/>
        <w:jc w:val="both"/>
      </w:pPr>
      <w:r>
        <w:t xml:space="preserve">lakcíme: </w:t>
      </w:r>
      <w:r>
        <w:tab/>
      </w:r>
    </w:p>
    <w:p w:rsidR="008B4BDC" w:rsidRDefault="008B4BDC" w:rsidP="008B4BDC">
      <w:pPr>
        <w:tabs>
          <w:tab w:val="right" w:leader="dot" w:pos="4536"/>
        </w:tabs>
        <w:spacing w:before="240" w:after="0" w:line="240" w:lineRule="auto"/>
        <w:ind w:left="567"/>
        <w:jc w:val="both"/>
      </w:pPr>
      <w:r>
        <w:tab/>
      </w:r>
    </w:p>
    <w:p w:rsidR="00630CC7" w:rsidRDefault="00630CC7" w:rsidP="008A3400">
      <w:pPr>
        <w:tabs>
          <w:tab w:val="right" w:leader="dot" w:pos="4536"/>
        </w:tabs>
        <w:spacing w:before="240" w:after="0" w:line="240" w:lineRule="auto"/>
        <w:jc w:val="both"/>
      </w:pPr>
      <w:proofErr w:type="spellStart"/>
      <w:r>
        <w:t>szem.ig.sz</w:t>
      </w:r>
      <w:proofErr w:type="spellEnd"/>
      <w:r>
        <w:t xml:space="preserve">.: </w:t>
      </w:r>
      <w:r>
        <w:tab/>
      </w:r>
    </w:p>
    <w:p w:rsidR="00630CC7" w:rsidRDefault="00630CC7" w:rsidP="008A3400">
      <w:pPr>
        <w:tabs>
          <w:tab w:val="right" w:leader="dot" w:pos="4536"/>
        </w:tabs>
        <w:spacing w:before="240" w:after="0" w:line="240" w:lineRule="auto"/>
        <w:jc w:val="both"/>
      </w:pPr>
      <w:r>
        <w:t xml:space="preserve">aláírása: </w:t>
      </w:r>
      <w:r>
        <w:tab/>
      </w:r>
    </w:p>
    <w:p w:rsidR="00630CC7" w:rsidRPr="008A3400" w:rsidRDefault="008A3400" w:rsidP="008A3400">
      <w:pPr>
        <w:spacing w:after="0" w:line="240" w:lineRule="auto"/>
        <w:jc w:val="both"/>
        <w:rPr>
          <w:b/>
        </w:rPr>
      </w:pPr>
      <w:r>
        <w:br w:type="column"/>
      </w:r>
      <w:r w:rsidR="00630CC7" w:rsidRPr="008A3400">
        <w:rPr>
          <w:b/>
        </w:rPr>
        <w:t>Tanú 2.</w:t>
      </w:r>
    </w:p>
    <w:p w:rsidR="00630CC7" w:rsidRDefault="00630CC7" w:rsidP="008A3400">
      <w:pPr>
        <w:tabs>
          <w:tab w:val="right" w:leader="dot" w:pos="4536"/>
        </w:tabs>
        <w:spacing w:before="240" w:after="0" w:line="240" w:lineRule="auto"/>
        <w:jc w:val="both"/>
      </w:pPr>
      <w:r>
        <w:t xml:space="preserve">neve: </w:t>
      </w:r>
      <w:r>
        <w:tab/>
      </w:r>
    </w:p>
    <w:p w:rsidR="00630CC7" w:rsidRDefault="00630CC7" w:rsidP="008A3400">
      <w:pPr>
        <w:tabs>
          <w:tab w:val="right" w:leader="dot" w:pos="4536"/>
        </w:tabs>
        <w:spacing w:before="240" w:after="0" w:line="240" w:lineRule="auto"/>
        <w:jc w:val="both"/>
      </w:pPr>
      <w:r>
        <w:t xml:space="preserve">lakcíme: </w:t>
      </w:r>
      <w:r>
        <w:tab/>
      </w:r>
    </w:p>
    <w:p w:rsidR="008B4BDC" w:rsidRDefault="008B4BDC" w:rsidP="008B4BDC">
      <w:pPr>
        <w:tabs>
          <w:tab w:val="right" w:leader="dot" w:pos="4536"/>
        </w:tabs>
        <w:spacing w:before="240" w:after="0" w:line="240" w:lineRule="auto"/>
        <w:ind w:left="567"/>
        <w:jc w:val="both"/>
      </w:pPr>
      <w:r>
        <w:tab/>
      </w:r>
    </w:p>
    <w:p w:rsidR="00630CC7" w:rsidRDefault="00630CC7" w:rsidP="008A3400">
      <w:pPr>
        <w:tabs>
          <w:tab w:val="right" w:leader="dot" w:pos="4536"/>
        </w:tabs>
        <w:spacing w:before="240" w:after="0" w:line="240" w:lineRule="auto"/>
        <w:jc w:val="both"/>
      </w:pPr>
      <w:proofErr w:type="spellStart"/>
      <w:r>
        <w:t>szem.ig.sz</w:t>
      </w:r>
      <w:proofErr w:type="spellEnd"/>
      <w:r>
        <w:t xml:space="preserve">.: </w:t>
      </w:r>
      <w:r>
        <w:tab/>
      </w:r>
    </w:p>
    <w:p w:rsidR="00C47A1D" w:rsidRPr="00DA6A19" w:rsidRDefault="00630CC7" w:rsidP="008A3400">
      <w:pPr>
        <w:tabs>
          <w:tab w:val="right" w:leader="dot" w:pos="4536"/>
        </w:tabs>
        <w:spacing w:before="240" w:after="0" w:line="240" w:lineRule="auto"/>
        <w:jc w:val="both"/>
      </w:pPr>
      <w:r>
        <w:t xml:space="preserve">aláírása: </w:t>
      </w:r>
      <w:r>
        <w:tab/>
      </w:r>
    </w:p>
    <w:p w:rsidR="008A3400" w:rsidRPr="00DA6A19" w:rsidRDefault="008A3400">
      <w:pPr>
        <w:spacing w:after="0" w:line="240" w:lineRule="auto"/>
        <w:jc w:val="both"/>
      </w:pPr>
    </w:p>
    <w:sectPr w:rsidR="008A3400" w:rsidRPr="00DA6A19" w:rsidSect="008A3400">
      <w:type w:val="continuous"/>
      <w:pgSz w:w="11906" w:h="16838" w:code="9"/>
      <w:pgMar w:top="1418" w:right="1134" w:bottom="1418" w:left="1134" w:header="709" w:footer="709" w:gutter="0"/>
      <w:cols w:num="2" w:space="56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CC7" w:rsidRDefault="00630CC7" w:rsidP="001B5F9B">
      <w:pPr>
        <w:spacing w:after="0" w:line="240" w:lineRule="auto"/>
      </w:pPr>
      <w:r>
        <w:separator/>
      </w:r>
    </w:p>
  </w:endnote>
  <w:endnote w:type="continuationSeparator" w:id="0">
    <w:p w:rsidR="00630CC7" w:rsidRDefault="00630CC7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858A567-7492-4E28-9EC6-8B5B2357B9A0}"/>
    <w:embedBold r:id="rId2" w:fontKey="{B7B022CD-7833-4DC1-B74A-FF008528019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3C5D7EAA-83E0-4753-B301-461F41D7C8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6904880"/>
      <w:docPartObj>
        <w:docPartGallery w:val="Page Numbers (Bottom of Page)"/>
        <w:docPartUnique/>
      </w:docPartObj>
    </w:sdtPr>
    <w:sdtEndPr/>
    <w:sdtContent>
      <w:p w:rsidR="00C47A1D" w:rsidRDefault="00C47A1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CC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CC7" w:rsidRDefault="00630CC7" w:rsidP="001B5F9B">
      <w:pPr>
        <w:spacing w:after="0" w:line="240" w:lineRule="auto"/>
      </w:pPr>
      <w:r>
        <w:separator/>
      </w:r>
    </w:p>
  </w:footnote>
  <w:footnote w:type="continuationSeparator" w:id="0">
    <w:p w:rsidR="00630CC7" w:rsidRDefault="00630CC7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A1D" w:rsidRDefault="0006625D" w:rsidP="00C47A1D">
    <w:pPr>
      <w:pStyle w:val="lfej"/>
      <w:spacing w:after="1600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47197E" wp14:editId="73A9E1B1">
              <wp:simplePos x="0" y="0"/>
              <wp:positionH relativeFrom="page">
                <wp:posOffset>2158211</wp:posOffset>
              </wp:positionH>
              <wp:positionV relativeFrom="page">
                <wp:posOffset>1067746</wp:posOffset>
              </wp:positionV>
              <wp:extent cx="3668395" cy="528193"/>
              <wp:effectExtent l="0" t="0" r="0" b="5715"/>
              <wp:wrapSquare wrapText="bothSides"/>
              <wp:docPr id="2" name="szervezet/titulu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395" cy="5281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Default="00C47A1D" w:rsidP="0006625D">
                          <w:pPr>
                            <w:spacing w:after="0"/>
                            <w:rPr>
                              <w:sz w:val="25"/>
                              <w:szCs w:val="25"/>
                            </w:rPr>
                          </w:pPr>
                          <w:r w:rsidRPr="007E6CB6">
                            <w:rPr>
                              <w:sz w:val="25"/>
                              <w:szCs w:val="25"/>
                            </w:rPr>
                            <w:t xml:space="preserve">Tanulmányi </w:t>
                          </w:r>
                          <w:r w:rsidR="00BE131C">
                            <w:rPr>
                              <w:sz w:val="25"/>
                              <w:szCs w:val="25"/>
                            </w:rPr>
                            <w:t>Hivatal</w:t>
                          </w:r>
                        </w:p>
                        <w:p w:rsidR="0006625D" w:rsidRDefault="008F7B06" w:rsidP="0006625D">
                          <w:pPr>
                            <w:spacing w:after="0"/>
                            <w:rPr>
                              <w:sz w:val="25"/>
                              <w:szCs w:val="25"/>
                            </w:rPr>
                          </w:pPr>
                          <w:r>
                            <w:rPr>
                              <w:sz w:val="25"/>
                              <w:szCs w:val="25"/>
                            </w:rPr>
                            <w:t>Tanulmányi</w:t>
                          </w:r>
                          <w:r w:rsidR="0006625D">
                            <w:rPr>
                              <w:sz w:val="25"/>
                              <w:szCs w:val="25"/>
                            </w:rPr>
                            <w:t xml:space="preserve"> Iroda</w:t>
                          </w:r>
                        </w:p>
                        <w:p w:rsidR="0006625D" w:rsidRPr="007E6CB6" w:rsidRDefault="0006625D" w:rsidP="00C47A1D">
                          <w:pPr>
                            <w:rPr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197E" id="_x0000_t202" coordsize="21600,21600" o:spt="202" path="m,l,21600r21600,l21600,xe">
              <v:stroke joinstyle="miter"/>
              <v:path gradientshapeok="t" o:connecttype="rect"/>
            </v:shapetype>
            <v:shape id="szervezet/titulus" o:spid="_x0000_s1026" type="#_x0000_t202" style="position:absolute;margin-left:169.95pt;margin-top:84.05pt;width:288.85pt;height:4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" filled="f" stroked="f">
              <v:textbox>
                <w:txbxContent>
                  <w:p w:rsidR="00C47A1D" w:rsidRDefault="00C47A1D" w:rsidP="0006625D">
                    <w:pPr>
                      <w:spacing w:after="0"/>
                      <w:rPr>
                        <w:sz w:val="25"/>
                        <w:szCs w:val="25"/>
                      </w:rPr>
                    </w:pPr>
                    <w:r w:rsidRPr="007E6CB6">
                      <w:rPr>
                        <w:sz w:val="25"/>
                        <w:szCs w:val="25"/>
                      </w:rPr>
                      <w:t xml:space="preserve">Tanulmányi </w:t>
                    </w:r>
                    <w:r w:rsidR="00BE131C">
                      <w:rPr>
                        <w:sz w:val="25"/>
                        <w:szCs w:val="25"/>
                      </w:rPr>
                      <w:t>Hivatal</w:t>
                    </w:r>
                  </w:p>
                  <w:p w:rsidR="0006625D" w:rsidRDefault="008F7B06" w:rsidP="0006625D">
                    <w:pPr>
                      <w:spacing w:after="0"/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>Tanulmányi</w:t>
                    </w:r>
                    <w:r w:rsidR="0006625D">
                      <w:rPr>
                        <w:sz w:val="25"/>
                        <w:szCs w:val="25"/>
                      </w:rPr>
                      <w:t xml:space="preserve"> Iroda</w:t>
                    </w:r>
                  </w:p>
                  <w:p w:rsidR="0006625D" w:rsidRPr="007E6CB6" w:rsidRDefault="0006625D" w:rsidP="00C47A1D">
                    <w:pPr>
                      <w:rPr>
                        <w:sz w:val="25"/>
                        <w:szCs w:val="25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DD24A5" wp14:editId="3ED36DF0">
              <wp:simplePos x="0" y="0"/>
              <wp:positionH relativeFrom="page">
                <wp:posOffset>5003642</wp:posOffset>
              </wp:positionH>
              <wp:positionV relativeFrom="page">
                <wp:posOffset>369168</wp:posOffset>
              </wp:positionV>
              <wp:extent cx="2481943" cy="1155629"/>
              <wp:effectExtent l="0" t="0" r="0" b="0"/>
              <wp:wrapSquare wrapText="bothSides"/>
              <wp:docPr id="3" name="konta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943" cy="11556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625D" w:rsidRDefault="00C47A1D" w:rsidP="00C47A1D">
                          <w:pPr>
                            <w:spacing w:after="0" w:line="240" w:lineRule="auto"/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</w:pP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1075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Budapest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,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Kazinczy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 utca 23–27.</w:t>
                          </w:r>
                          <w:r w:rsidR="00841049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/11</w:t>
                          </w:r>
                          <w:r w:rsidR="0006625D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5</w:t>
                          </w:r>
                          <w:r w:rsidR="00BE131C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.</w:t>
                          </w:r>
                          <w:r w:rsidR="004437A4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  <w:t>+36-1-461-4500</w:t>
                          </w:r>
                          <w:r w:rsidR="00BE131C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</w:r>
                          <w:r w:rsidR="008F7B06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ppkto@ppk.elte.hu</w:t>
                          </w:r>
                        </w:p>
                        <w:p w:rsidR="00C47A1D" w:rsidRPr="007E6CB6" w:rsidRDefault="00F95780" w:rsidP="00C47A1D">
                          <w:pPr>
                            <w:spacing w:after="0" w:line="240" w:lineRule="auto"/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</w:pPr>
                          <w:hyperlink r:id="rId1" w:history="1">
                            <w:r w:rsidR="00C47A1D" w:rsidRPr="007E6CB6">
                              <w:rPr>
                                <w:rStyle w:val="Hiperhivatkozs"/>
                                <w:rFonts w:asciiTheme="majorHAnsi" w:eastAsia="Times New Roman" w:hAnsiTheme="majorHAnsi" w:cs="Calibri"/>
                                <w:color w:val="auto"/>
                                <w:sz w:val="21"/>
                                <w:szCs w:val="21"/>
                                <w:u w:val="none"/>
                                <w:lang w:eastAsia="hu-HU"/>
                              </w:rPr>
                              <w:t>http://www.ppk.elte.hu</w:t>
                            </w:r>
                          </w:hyperlink>
                          <w:r w:rsidR="00630CC7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/tanulmanyi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DD24A5" id="kontakt" o:spid="_x0000_s1027" type="#_x0000_t202" style="position:absolute;margin-left:394pt;margin-top:29.05pt;width:195.45pt;height: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" filled="f" stroked="f">
              <v:textbox>
                <w:txbxContent>
                  <w:p w:rsidR="0006625D" w:rsidRDefault="00C47A1D" w:rsidP="00C47A1D">
                    <w:pPr>
                      <w:spacing w:after="0" w:line="240" w:lineRule="auto"/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</w:pP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1075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Budapest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,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Kazinczy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 utca 23–27.</w:t>
                    </w:r>
                    <w:r w:rsidR="00841049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/11</w:t>
                    </w:r>
                    <w:r w:rsidR="0006625D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5</w:t>
                    </w:r>
                    <w:r w:rsidR="00BE131C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.</w:t>
                    </w:r>
                    <w:r w:rsidR="004437A4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  <w:t>+36-1-461-4500</w:t>
                    </w:r>
                    <w:r w:rsidR="00BE131C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</w:r>
                    <w:r w:rsidR="008F7B06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ppkto@ppk.elte.hu</w:t>
                    </w:r>
                  </w:p>
                  <w:p w:rsidR="00C47A1D" w:rsidRPr="007E6CB6" w:rsidRDefault="008B4BDC" w:rsidP="00C47A1D">
                    <w:pPr>
                      <w:spacing w:after="0" w:line="240" w:lineRule="auto"/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</w:pPr>
                    <w:hyperlink r:id="rId2" w:history="1">
                      <w:r w:rsidR="00C47A1D" w:rsidRPr="007E6CB6">
                        <w:rPr>
                          <w:rStyle w:val="Hiperhivatkozs"/>
                          <w:rFonts w:asciiTheme="majorHAnsi" w:eastAsia="Times New Roman" w:hAnsiTheme="majorHAnsi" w:cs="Calibri"/>
                          <w:color w:val="auto"/>
                          <w:sz w:val="21"/>
                          <w:szCs w:val="21"/>
                          <w:u w:val="none"/>
                          <w:lang w:eastAsia="hu-HU"/>
                        </w:rPr>
                        <w:t>http://www.ppk.elte.hu</w:t>
                      </w:r>
                    </w:hyperlink>
                    <w:r w:rsidR="00630CC7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/tanulmanyi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7444B38" wp14:editId="7206905D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1420" cy="1638190"/>
          <wp:effectExtent l="0" t="0" r="0" b="635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te_ppk.png"/>
                  <pic:cNvPicPr/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55" cy="1643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2D592B" wp14:editId="76C2A8C6">
              <wp:simplePos x="0" y="0"/>
              <wp:positionH relativeFrom="page">
                <wp:posOffset>2160270</wp:posOffset>
              </wp:positionH>
              <wp:positionV relativeFrom="page">
                <wp:posOffset>360045</wp:posOffset>
              </wp:positionV>
              <wp:extent cx="3668400" cy="705600"/>
              <wp:effectExtent l="0" t="0" r="0" b="0"/>
              <wp:wrapNone/>
              <wp:docPr id="217" name="egyetem_ka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400" cy="70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7E6CB6" w:rsidRDefault="00C47A1D" w:rsidP="00C47A1D">
                          <w:pPr>
                            <w:rPr>
                              <w:b/>
                              <w:sz w:val="25"/>
                              <w:szCs w:val="25"/>
                            </w:rPr>
                          </w:pPr>
                          <w:r w:rsidRPr="007E6CB6">
                            <w:rPr>
                              <w:b/>
                              <w:sz w:val="25"/>
                              <w:szCs w:val="25"/>
                            </w:rPr>
                            <w:t>Eötvös Loránd Tudományegyetem</w:t>
                          </w:r>
                          <w:r w:rsidRPr="007E6CB6">
                            <w:rPr>
                              <w:b/>
                              <w:sz w:val="25"/>
                              <w:szCs w:val="25"/>
                            </w:rPr>
                            <w:br/>
                            <w:t>Pedagógiai és Pszichológiai Kar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D592B" id="egyetem_kar" o:spid="_x0000_s1028" type="#_x0000_t202" style="position:absolute;margin-left:170.1pt;margin-top:28.35pt;width:288.85pt;height: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" filled="f" stroked="f">
              <v:textbox>
                <w:txbxContent>
                  <w:p w:rsidR="00C47A1D" w:rsidRPr="007E6CB6" w:rsidRDefault="00C47A1D" w:rsidP="00C47A1D">
                    <w:pPr>
                      <w:rPr>
                        <w:b/>
                        <w:sz w:val="25"/>
                        <w:szCs w:val="25"/>
                      </w:rPr>
                    </w:pPr>
                    <w:r w:rsidRPr="007E6CB6">
                      <w:rPr>
                        <w:b/>
                        <w:sz w:val="25"/>
                        <w:szCs w:val="25"/>
                      </w:rPr>
                      <w:t>Eötvös Loránd Tudományegyetem</w:t>
                    </w:r>
                    <w:r w:rsidRPr="007E6CB6">
                      <w:rPr>
                        <w:b/>
                        <w:sz w:val="25"/>
                        <w:szCs w:val="25"/>
                      </w:rPr>
                      <w:br/>
                      <w:t>Pedagógiai és Pszichológiai Kar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proofState w:spelling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C7"/>
    <w:rsid w:val="0006625D"/>
    <w:rsid w:val="000C732F"/>
    <w:rsid w:val="00154F28"/>
    <w:rsid w:val="001658C6"/>
    <w:rsid w:val="001A2452"/>
    <w:rsid w:val="001B5F9B"/>
    <w:rsid w:val="00205A14"/>
    <w:rsid w:val="00207EAE"/>
    <w:rsid w:val="00261C57"/>
    <w:rsid w:val="00293E3D"/>
    <w:rsid w:val="00295C64"/>
    <w:rsid w:val="002C52F7"/>
    <w:rsid w:val="0033238D"/>
    <w:rsid w:val="003632D2"/>
    <w:rsid w:val="003C03BE"/>
    <w:rsid w:val="003C1CA8"/>
    <w:rsid w:val="004437A4"/>
    <w:rsid w:val="004448B6"/>
    <w:rsid w:val="004874F3"/>
    <w:rsid w:val="004A5FAC"/>
    <w:rsid w:val="004A6C87"/>
    <w:rsid w:val="004B4947"/>
    <w:rsid w:val="004C733D"/>
    <w:rsid w:val="004E6AD8"/>
    <w:rsid w:val="005429AF"/>
    <w:rsid w:val="00595AA5"/>
    <w:rsid w:val="005974F2"/>
    <w:rsid w:val="005A5FEA"/>
    <w:rsid w:val="006062D6"/>
    <w:rsid w:val="0061525C"/>
    <w:rsid w:val="006225DC"/>
    <w:rsid w:val="006264B7"/>
    <w:rsid w:val="00630CC7"/>
    <w:rsid w:val="006620E8"/>
    <w:rsid w:val="006C0612"/>
    <w:rsid w:val="00701140"/>
    <w:rsid w:val="007037BB"/>
    <w:rsid w:val="007E6CB6"/>
    <w:rsid w:val="00841049"/>
    <w:rsid w:val="008A3400"/>
    <w:rsid w:val="008B4BDC"/>
    <w:rsid w:val="008D37FF"/>
    <w:rsid w:val="008E1AFA"/>
    <w:rsid w:val="008F6B6B"/>
    <w:rsid w:val="008F7B06"/>
    <w:rsid w:val="009259D5"/>
    <w:rsid w:val="00990B2E"/>
    <w:rsid w:val="00995F71"/>
    <w:rsid w:val="00A45D09"/>
    <w:rsid w:val="00AB1ABC"/>
    <w:rsid w:val="00AB7CAC"/>
    <w:rsid w:val="00AC4128"/>
    <w:rsid w:val="00B8424D"/>
    <w:rsid w:val="00B97B9A"/>
    <w:rsid w:val="00BE131C"/>
    <w:rsid w:val="00C47A1D"/>
    <w:rsid w:val="00CC101A"/>
    <w:rsid w:val="00D27AFC"/>
    <w:rsid w:val="00D343CF"/>
    <w:rsid w:val="00DA6A19"/>
    <w:rsid w:val="00DE5370"/>
    <w:rsid w:val="00E1510A"/>
    <w:rsid w:val="00EF6AE5"/>
    <w:rsid w:val="00F17D1E"/>
    <w:rsid w:val="00F40C8D"/>
    <w:rsid w:val="00F635CA"/>
    <w:rsid w:val="00F95780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4D64FBE-5BF0-4D76-BFF9-AA663B35F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ppk.elte.hu" TargetMode="External"/><Relationship Id="rId1" Type="http://schemas.openxmlformats.org/officeDocument/2006/relationships/hyperlink" Target="http://www.ppk.elte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ejleces_papirok\ppk_th_ti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E37E0-E11B-4CF2-B9BA-EE21EFA78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ppk_th_ti.dotx</Template>
  <TotalTime>26</TotalTime>
  <Pages>1</Pages>
  <Words>118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Weiszmüller Ágnes</dc:creator>
  <cp:keywords/>
  <dc:description/>
  <cp:lastModifiedBy>Papp Lajos</cp:lastModifiedBy>
  <cp:revision>3</cp:revision>
  <dcterms:created xsi:type="dcterms:W3CDTF">2020-07-27T19:20:00Z</dcterms:created>
  <dcterms:modified xsi:type="dcterms:W3CDTF">2020-07-28T20:58:00Z</dcterms:modified>
</cp:coreProperties>
</file>